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1F242">
      <w:pPr>
        <w:rPr>
          <w:rFonts w:ascii="黑体" w:hAnsi="华文仿宋" w:eastAsia="黑体"/>
          <w:sz w:val="30"/>
          <w:szCs w:val="30"/>
        </w:rPr>
      </w:pPr>
      <w:r>
        <w:rPr>
          <w:rFonts w:hint="eastAsia" w:ascii="黑体" w:hAnsi="华文仿宋" w:eastAsia="黑体"/>
          <w:sz w:val="30"/>
          <w:szCs w:val="30"/>
        </w:rPr>
        <w:t>上海建桥学院2020-2021</w:t>
      </w:r>
      <w:bookmarkStart w:id="0" w:name="_GoBack"/>
      <w:bookmarkEnd w:id="0"/>
      <w:r>
        <w:rPr>
          <w:rFonts w:hint="eastAsia" w:ascii="黑体" w:hAnsi="华文仿宋" w:eastAsia="黑体"/>
          <w:sz w:val="30"/>
          <w:szCs w:val="30"/>
        </w:rPr>
        <w:t>学年毕业生就业工作先进个人推荐表</w:t>
      </w:r>
    </w:p>
    <w:tbl>
      <w:tblPr>
        <w:tblStyle w:val="8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476"/>
        <w:gridCol w:w="1713"/>
        <w:gridCol w:w="1800"/>
        <w:gridCol w:w="1080"/>
        <w:gridCol w:w="1260"/>
        <w:gridCol w:w="1440"/>
      </w:tblGrid>
      <w:tr w14:paraId="7A7BC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7E01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FE5D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29F2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工  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FE37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AF7F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0B1F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3E74F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F7A6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9A08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1D71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8BB7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0A2C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FBBF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33057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87E8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所在学院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9592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9043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所带班级或专业就业率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98ED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5205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职务（职称）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7638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598E3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54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EC2C7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先</w:t>
            </w:r>
          </w:p>
          <w:p w14:paraId="4697A386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进</w:t>
            </w:r>
          </w:p>
          <w:p w14:paraId="02C076EF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事</w:t>
            </w:r>
          </w:p>
          <w:p w14:paraId="5E774336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迹</w:t>
            </w:r>
          </w:p>
        </w:tc>
        <w:tc>
          <w:tcPr>
            <w:tcW w:w="77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B33446"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（字数1000字以内，内容参照评选条件书写。字体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：小四号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仿宋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）</w:t>
            </w:r>
          </w:p>
          <w:p w14:paraId="4CBF5ABC">
            <w:pPr>
              <w:widowControl/>
              <w:spacing w:line="240" w:lineRule="exact"/>
              <w:ind w:firstLine="480" w:firstLineChars="20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57938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1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71D0FE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先</w:t>
            </w:r>
          </w:p>
          <w:p w14:paraId="79FCC8E4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进</w:t>
            </w:r>
          </w:p>
          <w:p w14:paraId="633F428E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事</w:t>
            </w:r>
          </w:p>
          <w:p w14:paraId="57D0858E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迹</w:t>
            </w:r>
          </w:p>
        </w:tc>
        <w:tc>
          <w:tcPr>
            <w:tcW w:w="77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353B54">
            <w:pPr>
              <w:widowControl/>
              <w:spacing w:line="240" w:lineRule="exact"/>
              <w:ind w:firstLine="360" w:firstLineChars="200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3404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0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84F69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学院</w:t>
            </w:r>
          </w:p>
          <w:p w14:paraId="740A8385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推荐</w:t>
            </w:r>
          </w:p>
          <w:p w14:paraId="04785FBA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7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ADBD611">
            <w:pPr>
              <w:widowControl/>
              <w:spacing w:line="440" w:lineRule="exact"/>
              <w:ind w:left="113" w:leftChars="54" w:right="252" w:rightChars="120" w:firstLine="5028" w:firstLineChars="2095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   月    日</w:t>
            </w:r>
          </w:p>
          <w:p w14:paraId="2B38A1C7">
            <w:pPr>
              <w:widowControl/>
              <w:spacing w:line="440" w:lineRule="exact"/>
              <w:ind w:left="113" w:leftChars="54" w:right="611" w:rightChars="291" w:firstLine="5568" w:firstLineChars="2320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（盖章）</w:t>
            </w:r>
          </w:p>
        </w:tc>
      </w:tr>
      <w:tr w14:paraId="24BE2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1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FC95E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学校</w:t>
            </w:r>
          </w:p>
          <w:p w14:paraId="0336E925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7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4DCE56A">
            <w:pPr>
              <w:widowControl/>
              <w:spacing w:line="440" w:lineRule="exact"/>
              <w:ind w:left="113" w:leftChars="54" w:right="252" w:rightChars="120" w:firstLine="5028" w:firstLineChars="2095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   月    日</w:t>
            </w:r>
          </w:p>
          <w:p w14:paraId="4CF6DA8C">
            <w:pPr>
              <w:widowControl/>
              <w:spacing w:line="440" w:lineRule="exact"/>
              <w:ind w:left="113" w:leftChars="54" w:right="611" w:rightChars="291" w:firstLine="5568" w:firstLineChars="2320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（盖章）</w:t>
            </w:r>
          </w:p>
        </w:tc>
      </w:tr>
    </w:tbl>
    <w:p w14:paraId="064271CE">
      <w:pPr>
        <w:pStyle w:val="7"/>
        <w:spacing w:before="0" w:beforeAutospacing="0" w:after="0" w:afterAutospacing="0" w:line="360" w:lineRule="auto"/>
        <w:rPr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21CB56">
    <w:pPr>
      <w:pStyle w:val="5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Local\Temp\Rar$DIa0.257\&#20844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